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24096B29" w14:textId="77777777" w:rsidTr="002A068F">
        <w:trPr>
          <w:trHeight w:val="8366"/>
          <w:tblHeader/>
        </w:trPr>
        <w:tc>
          <w:tcPr>
            <w:tcW w:w="7819" w:type="dxa"/>
          </w:tcPr>
          <w:p w14:paraId="6E81E998" w14:textId="77777777" w:rsidR="00A720DE" w:rsidRDefault="00A720DE" w:rsidP="00A720DE">
            <w:pPr>
              <w:pStyle w:val="Subtitle"/>
              <w:jc w:val="center"/>
            </w:pPr>
            <w:bookmarkStart w:id="0" w:name="_GoBack"/>
            <w:bookmarkEnd w:id="0"/>
            <w:r>
              <w:t>No Bake</w:t>
            </w:r>
            <w:r w:rsidR="00F10F0B">
              <w:t>,</w:t>
            </w:r>
            <w:r>
              <w:t xml:space="preserve"> Bake Sale</w:t>
            </w:r>
          </w:p>
          <w:p w14:paraId="08EB4C5B" w14:textId="77777777" w:rsidR="00A720DE" w:rsidRPr="00A720DE" w:rsidRDefault="00A720DE" w:rsidP="00A720DE">
            <w:pPr>
              <w:pStyle w:val="Subtitle"/>
              <w:jc w:val="center"/>
              <w:rPr>
                <w:sz w:val="32"/>
                <w:szCs w:val="32"/>
              </w:rPr>
            </w:pPr>
            <w:r w:rsidRPr="00A720DE">
              <w:rPr>
                <w:sz w:val="32"/>
                <w:szCs w:val="32"/>
              </w:rPr>
              <w:t>To Benefit:  Dennis Richardson’s Goal to build and Exhibit Case for the original 1857 Oregon Consitution.</w:t>
            </w:r>
          </w:p>
          <w:p w14:paraId="45DCF455" w14:textId="77777777" w:rsidR="00A720DE" w:rsidRDefault="00A720DE" w:rsidP="00A720DE">
            <w:pPr>
              <w:pStyle w:val="Subtitle"/>
              <w:rPr>
                <w:sz w:val="44"/>
                <w:szCs w:val="44"/>
              </w:rPr>
            </w:pPr>
          </w:p>
          <w:p w14:paraId="48964056" w14:textId="77777777" w:rsidR="00897FB4" w:rsidRPr="00F10F0B" w:rsidRDefault="00A720DE" w:rsidP="00A720DE">
            <w:pPr>
              <w:pStyle w:val="Subtitle"/>
              <w:rPr>
                <w:sz w:val="40"/>
                <w:szCs w:val="40"/>
              </w:rPr>
            </w:pPr>
            <w:r w:rsidRPr="00F10F0B">
              <w:rPr>
                <w:sz w:val="40"/>
                <w:szCs w:val="40"/>
              </w:rPr>
              <w:t>Mail donation to:</w:t>
            </w:r>
          </w:p>
          <w:p w14:paraId="472F0CD1" w14:textId="77777777" w:rsidR="00A720DE" w:rsidRDefault="00A720DE" w:rsidP="00897FB4">
            <w:pPr>
              <w:pStyle w:val="Time"/>
            </w:pPr>
          </w:p>
          <w:p w14:paraId="730B8524" w14:textId="77777777" w:rsidR="00897FB4" w:rsidRDefault="00A720DE" w:rsidP="00897FB4">
            <w:pPr>
              <w:pStyle w:val="Time"/>
            </w:pPr>
            <w:r>
              <w:t xml:space="preserve">Gail </w:t>
            </w:r>
            <w:proofErr w:type="spellStart"/>
            <w:r>
              <w:t>Wilhelms</w:t>
            </w:r>
            <w:proofErr w:type="spellEnd"/>
          </w:p>
          <w:p w14:paraId="1BFFA067" w14:textId="77777777" w:rsidR="00A720DE" w:rsidRDefault="00A720DE" w:rsidP="00897FB4">
            <w:pPr>
              <w:pStyle w:val="Time"/>
            </w:pPr>
            <w:r>
              <w:t>BHRW – No-Bake Sale</w:t>
            </w:r>
          </w:p>
          <w:p w14:paraId="38B95FAB" w14:textId="77777777" w:rsidR="00A720DE" w:rsidRDefault="00A720DE" w:rsidP="00897FB4">
            <w:pPr>
              <w:pStyle w:val="Time"/>
            </w:pPr>
            <w:r>
              <w:t xml:space="preserve">4352 NW Tam </w:t>
            </w:r>
            <w:proofErr w:type="spellStart"/>
            <w:r>
              <w:t>O’Shanter</w:t>
            </w:r>
            <w:proofErr w:type="spellEnd"/>
            <w:r>
              <w:t xml:space="preserve"> Way</w:t>
            </w:r>
          </w:p>
          <w:p w14:paraId="3A97EB34" w14:textId="77777777" w:rsidR="00A720DE" w:rsidRPr="00897FB4" w:rsidRDefault="00A720DE" w:rsidP="00897FB4">
            <w:pPr>
              <w:pStyle w:val="Time"/>
            </w:pPr>
            <w:r>
              <w:t>Portland, OR 97229</w:t>
            </w:r>
          </w:p>
          <w:p w14:paraId="7126F9B0" w14:textId="77777777" w:rsidR="00897FB4" w:rsidRPr="00897FB4" w:rsidRDefault="00897FB4" w:rsidP="00897FB4">
            <w:pPr>
              <w:pStyle w:val="Location"/>
            </w:pPr>
          </w:p>
          <w:p w14:paraId="7F45BFEE" w14:textId="77777777" w:rsidR="00897FB4" w:rsidRPr="00897FB4" w:rsidRDefault="00A720DE" w:rsidP="00897FB4">
            <w:pPr>
              <w:pStyle w:val="Location"/>
            </w:pPr>
            <w:r>
              <w:t>Questions:  call:  503-533-8966</w:t>
            </w:r>
          </w:p>
          <w:p w14:paraId="31E11C5A" w14:textId="77777777" w:rsidR="00897FB4" w:rsidRPr="00897FB4" w:rsidRDefault="00A720DE" w:rsidP="00A720DE">
            <w:pPr>
              <w:ind w:left="0"/>
            </w:pPr>
            <w:r>
              <w:t xml:space="preserve">The goal is to reach $1000 which will allow BHRW to have a plaque on the </w:t>
            </w:r>
            <w:r w:rsidR="004420E1">
              <w:t xml:space="preserve">exhibit as a donor.  We already have collected $150 toward the $1000.  Instead of buying ingredients to bake, </w:t>
            </w:r>
            <w:proofErr w:type="gramStart"/>
            <w:r w:rsidR="004420E1">
              <w:t>mak</w:t>
            </w:r>
            <w:r w:rsidR="00F10F0B">
              <w:t>e a donation</w:t>
            </w:r>
            <w:proofErr w:type="gramEnd"/>
            <w:r w:rsidR="00F10F0B">
              <w:t xml:space="preserve"> to BHRW for the exhibit case.  Thanks!</w:t>
            </w: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14:paraId="5211218D" w14:textId="77777777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14:paraId="1860BBCB" w14:textId="77777777" w:rsidR="00897FB4" w:rsidRPr="00897FB4" w:rsidRDefault="00897FB4" w:rsidP="001570B2">
            <w:pPr>
              <w:pStyle w:val="ContactInfo"/>
            </w:pPr>
          </w:p>
        </w:tc>
      </w:tr>
    </w:tbl>
    <w:p w14:paraId="76411103" w14:textId="77777777" w:rsidR="002A068F" w:rsidRDefault="002A068F" w:rsidP="00A95506">
      <w:pPr>
        <w:pStyle w:val="NoSpacing"/>
      </w:pPr>
    </w:p>
    <w:sectPr w:rsidR="002A068F" w:rsidSect="00A95506">
      <w:headerReference w:type="default" r:id="rId11"/>
      <w:footerReference w:type="default" r:id="rId12"/>
      <w:headerReference w:type="first" r:id="rId13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EB26AF" w14:textId="77777777" w:rsidR="002601BC" w:rsidRDefault="002601BC" w:rsidP="0068245E">
      <w:pPr>
        <w:spacing w:after="0" w:line="240" w:lineRule="auto"/>
      </w:pPr>
      <w:r>
        <w:separator/>
      </w:r>
    </w:p>
  </w:endnote>
  <w:endnote w:type="continuationSeparator" w:id="0">
    <w:p w14:paraId="6CDED597" w14:textId="77777777" w:rsidR="002601BC" w:rsidRDefault="002601BC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180AA3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20D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41C936" w14:textId="77777777" w:rsidR="002601BC" w:rsidRDefault="002601BC" w:rsidP="0068245E">
      <w:pPr>
        <w:spacing w:after="0" w:line="240" w:lineRule="auto"/>
      </w:pPr>
      <w:r>
        <w:separator/>
      </w:r>
    </w:p>
  </w:footnote>
  <w:footnote w:type="continuationSeparator" w:id="0">
    <w:p w14:paraId="76E4EB2B" w14:textId="77777777" w:rsidR="002601BC" w:rsidRDefault="002601BC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962189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28795DA" wp14:editId="068CAE0E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B9C83A8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5DFE0B1A" wp14:editId="75FCD13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B19B9EF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1B2A25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7EF40778" wp14:editId="72CF7F9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B775FE7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D5F1E46" wp14:editId="6519297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F65CB96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Maroon Flowers" croptop="11340f" cropbottom="16322f" cropleft="5137f"/>
                <v:path arrowok="t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0DE"/>
    <w:rsid w:val="000B5BE0"/>
    <w:rsid w:val="000E33EA"/>
    <w:rsid w:val="001570B2"/>
    <w:rsid w:val="001624C3"/>
    <w:rsid w:val="00220400"/>
    <w:rsid w:val="002601BC"/>
    <w:rsid w:val="0027163B"/>
    <w:rsid w:val="002733AA"/>
    <w:rsid w:val="002A068F"/>
    <w:rsid w:val="004420E1"/>
    <w:rsid w:val="004611DB"/>
    <w:rsid w:val="005D2D39"/>
    <w:rsid w:val="0068245E"/>
    <w:rsid w:val="0069500E"/>
    <w:rsid w:val="00713F12"/>
    <w:rsid w:val="007A4EDB"/>
    <w:rsid w:val="00834305"/>
    <w:rsid w:val="00897FB4"/>
    <w:rsid w:val="009124DD"/>
    <w:rsid w:val="0094423C"/>
    <w:rsid w:val="00A720DE"/>
    <w:rsid w:val="00A95506"/>
    <w:rsid w:val="00AB123B"/>
    <w:rsid w:val="00B168F9"/>
    <w:rsid w:val="00C67FD5"/>
    <w:rsid w:val="00C93A32"/>
    <w:rsid w:val="00CE754C"/>
    <w:rsid w:val="00CF207A"/>
    <w:rsid w:val="00D529A9"/>
    <w:rsid w:val="00E402F3"/>
    <w:rsid w:val="00E43EFE"/>
    <w:rsid w:val="00F1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BF65EA"/>
  <w15:chartTrackingRefBased/>
  <w15:docId w15:val="{CC21FFB5-90BD-4EA4-9D10-9DC583229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Gail's%20Laptop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B8231FB2-DD0B-9641-BB5F-EE81B5D8D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C:\Users\Gail's Laptop\AppData\Roaming\Microsoft\Templates\Springtime event flyer.dotx</Template>
  <TotalTime>0</TotalTime>
  <Pages>1</Pages>
  <Words>74</Words>
  <Characters>425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Gail's Laptop</dc:creator>
  <cp:keywords/>
  <dc:description/>
  <cp:lastModifiedBy>Randall Pozdena</cp:lastModifiedBy>
  <cp:revision>2</cp:revision>
  <dcterms:created xsi:type="dcterms:W3CDTF">2017-05-23T07:15:00Z</dcterms:created>
  <dcterms:modified xsi:type="dcterms:W3CDTF">2017-05-23T07:15:00Z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